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E6201" w14:textId="0F2E600A" w:rsidR="00116CF8" w:rsidRPr="00727FE3" w:rsidRDefault="00116CF8" w:rsidP="00116CF8">
      <w:pPr>
        <w:pBdr>
          <w:bottom w:val="single" w:sz="4" w:space="1" w:color="auto"/>
        </w:pBdr>
        <w:spacing w:line="240" w:lineRule="auto"/>
        <w:rPr>
          <w:rFonts w:eastAsia="Calibri" w:cs="Arial"/>
          <w:b/>
          <w:sz w:val="24"/>
          <w:szCs w:val="24"/>
        </w:rPr>
      </w:pPr>
      <w:r w:rsidRPr="00727FE3">
        <w:rPr>
          <w:rFonts w:eastAsia="Calibri" w:cs="Arial"/>
          <w:b/>
          <w:sz w:val="24"/>
          <w:szCs w:val="24"/>
        </w:rPr>
        <w:t xml:space="preserve">For Immediate Release: </w:t>
      </w:r>
      <w:r w:rsidR="000D6CEA">
        <w:rPr>
          <w:rFonts w:eastAsia="Calibri" w:cs="Arial"/>
          <w:b/>
          <w:sz w:val="24"/>
          <w:szCs w:val="24"/>
        </w:rPr>
        <w:t>29</w:t>
      </w:r>
      <w:r w:rsidR="00E63A0F">
        <w:rPr>
          <w:rFonts w:eastAsia="Calibri" w:cs="Arial"/>
          <w:b/>
          <w:sz w:val="24"/>
          <w:szCs w:val="24"/>
        </w:rPr>
        <w:t xml:space="preserve"> </w:t>
      </w:r>
      <w:proofErr w:type="gramStart"/>
      <w:r w:rsidR="000D6CEA">
        <w:rPr>
          <w:rFonts w:eastAsia="Calibri" w:cs="Arial"/>
          <w:b/>
          <w:sz w:val="24"/>
          <w:szCs w:val="24"/>
        </w:rPr>
        <w:t>September</w:t>
      </w:r>
      <w:r w:rsidR="00D2096B" w:rsidRPr="00727FE3">
        <w:rPr>
          <w:rFonts w:eastAsia="Calibri" w:cs="Arial"/>
          <w:b/>
          <w:sz w:val="24"/>
          <w:szCs w:val="24"/>
        </w:rPr>
        <w:t>,</w:t>
      </w:r>
      <w:proofErr w:type="gramEnd"/>
      <w:r w:rsidR="00D2096B" w:rsidRPr="00727FE3">
        <w:rPr>
          <w:rFonts w:eastAsia="Calibri" w:cs="Arial"/>
          <w:b/>
          <w:sz w:val="24"/>
          <w:szCs w:val="24"/>
        </w:rPr>
        <w:t xml:space="preserve"> 20</w:t>
      </w:r>
      <w:r w:rsidR="00A835F1" w:rsidRPr="00727FE3">
        <w:rPr>
          <w:rFonts w:eastAsia="Calibri" w:cs="Arial"/>
          <w:b/>
          <w:sz w:val="24"/>
          <w:szCs w:val="24"/>
        </w:rPr>
        <w:t>2</w:t>
      </w:r>
      <w:r w:rsidR="000D6CEA">
        <w:rPr>
          <w:rFonts w:eastAsia="Calibri" w:cs="Arial"/>
          <w:b/>
          <w:sz w:val="24"/>
          <w:szCs w:val="24"/>
        </w:rPr>
        <w:t>3</w:t>
      </w:r>
    </w:p>
    <w:p w14:paraId="2B22BB2C" w14:textId="0CB1C39B" w:rsidR="00116CF8" w:rsidRPr="00D109EB" w:rsidRDefault="008307D1" w:rsidP="008307D1">
      <w:pPr>
        <w:tabs>
          <w:tab w:val="center" w:pos="5040"/>
        </w:tabs>
        <w:spacing w:line="240" w:lineRule="auto"/>
        <w:rPr>
          <w:rFonts w:eastAsia="Calibri" w:cs="Arial"/>
          <w:b/>
          <w:sz w:val="24"/>
          <w:szCs w:val="24"/>
        </w:rPr>
      </w:pPr>
      <w:r w:rsidRPr="00F142E4">
        <w:rPr>
          <w:rFonts w:eastAsia="Calibri" w:cs="Arial"/>
          <w:szCs w:val="20"/>
        </w:rPr>
        <w:tab/>
      </w:r>
      <w:r w:rsidR="00252E40" w:rsidRPr="00F142E4">
        <w:rPr>
          <w:rFonts w:eastAsia="Calibri" w:cs="Arial"/>
          <w:szCs w:val="20"/>
        </w:rPr>
        <w:br/>
      </w:r>
      <w:r w:rsidR="000D6CEA">
        <w:rPr>
          <w:rFonts w:cs="Arial"/>
          <w:b/>
          <w:bCs/>
          <w:sz w:val="24"/>
          <w:szCs w:val="24"/>
        </w:rPr>
        <w:t>Four</w:t>
      </w:r>
      <w:r w:rsidR="00E63A0F">
        <w:rPr>
          <w:rFonts w:cs="Arial"/>
          <w:b/>
          <w:bCs/>
          <w:sz w:val="24"/>
          <w:szCs w:val="24"/>
        </w:rPr>
        <w:t xml:space="preserve"> </w:t>
      </w:r>
      <w:r w:rsidR="00A835F1" w:rsidRPr="00D109EB">
        <w:rPr>
          <w:rFonts w:cs="Arial"/>
          <w:b/>
          <w:bCs/>
          <w:sz w:val="24"/>
          <w:szCs w:val="24"/>
        </w:rPr>
        <w:t>Frontenac Paramedic</w:t>
      </w:r>
      <w:r w:rsidR="00E63A0F">
        <w:rPr>
          <w:rFonts w:cs="Arial"/>
          <w:b/>
          <w:bCs/>
          <w:sz w:val="24"/>
          <w:szCs w:val="24"/>
        </w:rPr>
        <w:t>s earn 202</w:t>
      </w:r>
      <w:r w:rsidR="000D6CEA">
        <w:rPr>
          <w:rFonts w:cs="Arial"/>
          <w:b/>
          <w:bCs/>
          <w:sz w:val="24"/>
          <w:szCs w:val="24"/>
        </w:rPr>
        <w:t>3</w:t>
      </w:r>
      <w:r w:rsidR="00E63A0F">
        <w:rPr>
          <w:rFonts w:cs="Arial"/>
          <w:b/>
          <w:bCs/>
          <w:sz w:val="24"/>
          <w:szCs w:val="24"/>
        </w:rPr>
        <w:t xml:space="preserve"> Governor General’s Exemplary Service Awards</w:t>
      </w:r>
      <w:r w:rsidRPr="00D109EB">
        <w:rPr>
          <w:rFonts w:eastAsia="Calibri" w:cs="Arial"/>
          <w:b/>
          <w:sz w:val="24"/>
          <w:szCs w:val="24"/>
        </w:rPr>
        <w:br/>
      </w:r>
    </w:p>
    <w:p w14:paraId="48A06243" w14:textId="477A7FC9" w:rsidR="002203A3" w:rsidRPr="00A93D7E" w:rsidRDefault="00D109EB" w:rsidP="00E63A0F">
      <w:pPr>
        <w:pStyle w:val="NoSpacing"/>
        <w:rPr>
          <w:bCs/>
          <w:sz w:val="24"/>
          <w:szCs w:val="24"/>
        </w:rPr>
      </w:pPr>
      <w:r w:rsidRPr="00A93D7E">
        <w:rPr>
          <w:b/>
          <w:sz w:val="24"/>
          <w:szCs w:val="24"/>
        </w:rPr>
        <w:t>Kingston</w:t>
      </w:r>
      <w:r w:rsidR="006654D5" w:rsidRPr="00A93D7E">
        <w:rPr>
          <w:b/>
          <w:sz w:val="24"/>
          <w:szCs w:val="24"/>
        </w:rPr>
        <w:t>, ON</w:t>
      </w:r>
      <w:r w:rsidR="00E63A0F" w:rsidRPr="00A93D7E">
        <w:rPr>
          <w:b/>
          <w:sz w:val="24"/>
          <w:szCs w:val="24"/>
        </w:rPr>
        <w:t xml:space="preserve"> – </w:t>
      </w:r>
      <w:r w:rsidR="00A93D7E" w:rsidRPr="00A93D7E">
        <w:rPr>
          <w:bCs/>
          <w:sz w:val="24"/>
          <w:szCs w:val="24"/>
        </w:rPr>
        <w:t>Frontenac Paramedics</w:t>
      </w:r>
      <w:r w:rsidR="00A93D7E">
        <w:rPr>
          <w:b/>
          <w:sz w:val="24"/>
          <w:szCs w:val="24"/>
        </w:rPr>
        <w:t xml:space="preserve"> </w:t>
      </w:r>
      <w:r w:rsidR="000D6CEA">
        <w:rPr>
          <w:bCs/>
          <w:sz w:val="24"/>
          <w:szCs w:val="24"/>
        </w:rPr>
        <w:t xml:space="preserve">Dave Doran, Ingmar Freitag, Jason Kervin, and Jeremie Hurtubise </w:t>
      </w:r>
      <w:r w:rsidR="00A93D7E">
        <w:rPr>
          <w:bCs/>
          <w:sz w:val="24"/>
          <w:szCs w:val="24"/>
        </w:rPr>
        <w:t>are among</w:t>
      </w:r>
      <w:r w:rsidR="00B475F4">
        <w:rPr>
          <w:bCs/>
          <w:sz w:val="24"/>
          <w:szCs w:val="24"/>
        </w:rPr>
        <w:t xml:space="preserve"> 274 </w:t>
      </w:r>
      <w:r w:rsidR="00A93D7E">
        <w:rPr>
          <w:bCs/>
          <w:sz w:val="24"/>
          <w:szCs w:val="24"/>
        </w:rPr>
        <w:t>Ontario</w:t>
      </w:r>
      <w:r w:rsidR="00E2403A">
        <w:rPr>
          <w:bCs/>
          <w:sz w:val="24"/>
          <w:szCs w:val="24"/>
        </w:rPr>
        <w:t xml:space="preserve"> paramedics</w:t>
      </w:r>
      <w:r w:rsidR="00A93D7E">
        <w:rPr>
          <w:bCs/>
          <w:sz w:val="24"/>
          <w:szCs w:val="24"/>
        </w:rPr>
        <w:t xml:space="preserve"> to receive the </w:t>
      </w:r>
      <w:bookmarkStart w:id="0" w:name="_Hlk118191742"/>
      <w:r w:rsidR="00A93D7E" w:rsidRPr="00A93D7E">
        <w:rPr>
          <w:rFonts w:cs="Arial"/>
          <w:sz w:val="24"/>
          <w:szCs w:val="24"/>
        </w:rPr>
        <w:t>Governor General’s Emergency Medical Services Exemplary Service Medal</w:t>
      </w:r>
      <w:r w:rsidR="00E2403A">
        <w:rPr>
          <w:rFonts w:cs="Arial"/>
          <w:sz w:val="24"/>
          <w:szCs w:val="24"/>
        </w:rPr>
        <w:t xml:space="preserve"> </w:t>
      </w:r>
      <w:bookmarkEnd w:id="0"/>
      <w:r w:rsidR="00E2403A">
        <w:rPr>
          <w:rFonts w:cs="Arial"/>
          <w:sz w:val="24"/>
          <w:szCs w:val="24"/>
        </w:rPr>
        <w:t xml:space="preserve">this year. </w:t>
      </w:r>
    </w:p>
    <w:p w14:paraId="38F30B4E" w14:textId="5F058C2C" w:rsidR="00E63A0F" w:rsidRPr="00A93D7E" w:rsidRDefault="00E63A0F" w:rsidP="00E63A0F">
      <w:pPr>
        <w:pStyle w:val="NoSpacing"/>
        <w:rPr>
          <w:rFonts w:cs="Arial"/>
          <w:b/>
          <w:sz w:val="24"/>
          <w:szCs w:val="24"/>
        </w:rPr>
      </w:pPr>
    </w:p>
    <w:p w14:paraId="3D8D8853" w14:textId="373F907B" w:rsidR="00E63A0F" w:rsidRPr="00A93D7E" w:rsidRDefault="00E63A0F" w:rsidP="00E63A0F">
      <w:pPr>
        <w:pStyle w:val="NoSpacing"/>
        <w:rPr>
          <w:rFonts w:cs="Arial"/>
          <w:sz w:val="24"/>
          <w:szCs w:val="24"/>
        </w:rPr>
      </w:pPr>
      <w:bookmarkStart w:id="1" w:name="_Hlk118191781"/>
      <w:r w:rsidRPr="00A93D7E">
        <w:rPr>
          <w:rFonts w:cs="Arial"/>
          <w:sz w:val="24"/>
          <w:szCs w:val="24"/>
        </w:rPr>
        <w:t>The award is presented to paramedics who have provid</w:t>
      </w:r>
      <w:r w:rsidR="00E2403A">
        <w:rPr>
          <w:rFonts w:cs="Arial"/>
          <w:sz w:val="24"/>
          <w:szCs w:val="24"/>
        </w:rPr>
        <w:t>ed</w:t>
      </w:r>
      <w:r w:rsidRPr="00A93D7E">
        <w:rPr>
          <w:rFonts w:cs="Arial"/>
          <w:sz w:val="24"/>
          <w:szCs w:val="24"/>
        </w:rPr>
        <w:t xml:space="preserve"> the highest quality</w:t>
      </w:r>
      <w:r w:rsidR="00E2403A">
        <w:rPr>
          <w:rFonts w:cs="Arial"/>
          <w:sz w:val="24"/>
          <w:szCs w:val="24"/>
        </w:rPr>
        <w:t xml:space="preserve"> of</w:t>
      </w:r>
      <w:r w:rsidRPr="00A93D7E">
        <w:rPr>
          <w:rFonts w:cs="Arial"/>
          <w:sz w:val="24"/>
          <w:szCs w:val="24"/>
        </w:rPr>
        <w:t xml:space="preserve"> care</w:t>
      </w:r>
      <w:r w:rsidR="00E2403A">
        <w:rPr>
          <w:rFonts w:cs="Arial"/>
          <w:sz w:val="24"/>
          <w:szCs w:val="24"/>
        </w:rPr>
        <w:t xml:space="preserve"> for at least 20 years</w:t>
      </w:r>
      <w:r w:rsidRPr="00A93D7E">
        <w:rPr>
          <w:rFonts w:cs="Arial"/>
          <w:sz w:val="24"/>
          <w:szCs w:val="24"/>
        </w:rPr>
        <w:t xml:space="preserve">. </w:t>
      </w:r>
      <w:r w:rsidR="00AD387B">
        <w:rPr>
          <w:rFonts w:cs="Arial"/>
          <w:sz w:val="24"/>
          <w:szCs w:val="24"/>
        </w:rPr>
        <w:t>Recipients who have performed their duties in an exemplary manner</w:t>
      </w:r>
      <w:r w:rsidR="000332AF">
        <w:rPr>
          <w:rFonts w:cs="Arial"/>
          <w:sz w:val="24"/>
          <w:szCs w:val="24"/>
        </w:rPr>
        <w:t>,</w:t>
      </w:r>
      <w:r w:rsidR="00AD387B">
        <w:rPr>
          <w:rFonts w:cs="Arial"/>
          <w:sz w:val="24"/>
          <w:szCs w:val="24"/>
        </w:rPr>
        <w:t xml:space="preserve"> characterized by good conduct, industry, and efficiency</w:t>
      </w:r>
      <w:r w:rsidR="000332AF">
        <w:rPr>
          <w:rFonts w:cs="Arial"/>
          <w:sz w:val="24"/>
          <w:szCs w:val="24"/>
        </w:rPr>
        <w:t>,</w:t>
      </w:r>
      <w:r w:rsidR="00AD387B">
        <w:rPr>
          <w:rFonts w:cs="Arial"/>
          <w:sz w:val="24"/>
          <w:szCs w:val="24"/>
        </w:rPr>
        <w:t xml:space="preserve"> are nominated by an advisory committee of paramedic leaders</w:t>
      </w:r>
      <w:r w:rsidR="0091191E">
        <w:rPr>
          <w:rFonts w:cs="Arial"/>
          <w:sz w:val="24"/>
          <w:szCs w:val="24"/>
        </w:rPr>
        <w:t>.</w:t>
      </w:r>
      <w:r w:rsidR="00AD387B">
        <w:rPr>
          <w:rFonts w:cs="Arial"/>
          <w:sz w:val="24"/>
          <w:szCs w:val="24"/>
        </w:rPr>
        <w:t xml:space="preserve"> </w:t>
      </w:r>
    </w:p>
    <w:bookmarkEnd w:id="1"/>
    <w:p w14:paraId="6E1FD5ED" w14:textId="565EC814" w:rsidR="00A93D7E" w:rsidRPr="00F86AED" w:rsidRDefault="00A93D7E" w:rsidP="00A93D7E">
      <w:pPr>
        <w:pStyle w:val="NormalWeb"/>
        <w:rPr>
          <w:rFonts w:ascii="Arial" w:hAnsi="Arial" w:cs="Arial"/>
          <w:sz w:val="24"/>
          <w:szCs w:val="24"/>
        </w:rPr>
      </w:pPr>
    </w:p>
    <w:p w14:paraId="5169F109" w14:textId="56D929D3" w:rsidR="00F86AED" w:rsidRPr="00F86AED" w:rsidRDefault="00F86AED" w:rsidP="00F86AED">
      <w:pPr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“I am honoured to be awarded the EMS Exemplary Service medal</w:t>
      </w:r>
      <w:r>
        <w:rPr>
          <w:sz w:val="24"/>
          <w:szCs w:val="24"/>
        </w:rPr>
        <w:t>,” says Kervin.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>
        <w:rPr>
          <w:sz w:val="24"/>
          <w:szCs w:val="24"/>
        </w:rPr>
        <w:t>Being a paramedic is a tough job</w:t>
      </w:r>
      <w:r>
        <w:rPr>
          <w:sz w:val="24"/>
          <w:szCs w:val="24"/>
        </w:rPr>
        <w:t xml:space="preserve"> and</w:t>
      </w:r>
      <w:r>
        <w:rPr>
          <w:sz w:val="24"/>
          <w:szCs w:val="24"/>
        </w:rPr>
        <w:t xml:space="preserve"> I am grateful to</w:t>
      </w:r>
      <w:r>
        <w:rPr>
          <w:sz w:val="24"/>
          <w:szCs w:val="24"/>
        </w:rPr>
        <w:t xml:space="preserve"> the</w:t>
      </w:r>
      <w:r>
        <w:rPr>
          <w:sz w:val="24"/>
          <w:szCs w:val="24"/>
        </w:rPr>
        <w:t xml:space="preserve"> colleagues who have taught, mentored, and supported me throughout my career. The staff of Frontenac Paramedics are a caring, compassionate, and innovative group </w:t>
      </w:r>
      <w:r>
        <w:rPr>
          <w:sz w:val="24"/>
          <w:szCs w:val="24"/>
        </w:rPr>
        <w:t xml:space="preserve">of </w:t>
      </w:r>
      <w:r>
        <w:rPr>
          <w:sz w:val="24"/>
          <w:szCs w:val="24"/>
        </w:rPr>
        <w:t>which I am proud to be a par</w:t>
      </w:r>
      <w:r>
        <w:rPr>
          <w:sz w:val="24"/>
          <w:szCs w:val="24"/>
        </w:rPr>
        <w:t>t</w:t>
      </w:r>
      <w:r>
        <w:rPr>
          <w:sz w:val="24"/>
          <w:szCs w:val="24"/>
        </w:rPr>
        <w:t>.”  </w:t>
      </w:r>
    </w:p>
    <w:p w14:paraId="71EDC98D" w14:textId="77777777" w:rsidR="000332AF" w:rsidRDefault="000332AF" w:rsidP="00A93D7E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2EABCCBF" w14:textId="2EBFFBCA" w:rsidR="000332AF" w:rsidRDefault="000332AF" w:rsidP="00A93D7E">
      <w:pPr>
        <w:pStyle w:val="NormalWeb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Ontario recipients were announced at the Ontario Association of Paramedic Chiefs (OAPC) Fall Symposium and AGM </w:t>
      </w:r>
      <w:r w:rsidR="008E09A7">
        <w:rPr>
          <w:rFonts w:ascii="Arial" w:hAnsi="Arial" w:cs="Arial"/>
          <w:color w:val="000000"/>
          <w:sz w:val="24"/>
          <w:szCs w:val="24"/>
        </w:rPr>
        <w:t>in Collingwood</w:t>
      </w:r>
      <w:r>
        <w:rPr>
          <w:rFonts w:ascii="Arial" w:hAnsi="Arial" w:cs="Arial"/>
          <w:color w:val="000000"/>
          <w:sz w:val="24"/>
          <w:szCs w:val="24"/>
        </w:rPr>
        <w:t xml:space="preserve">, </w:t>
      </w:r>
      <w:r w:rsidR="008E09A7">
        <w:rPr>
          <w:rFonts w:ascii="Arial" w:hAnsi="Arial" w:cs="Arial"/>
          <w:color w:val="000000"/>
          <w:sz w:val="24"/>
          <w:szCs w:val="24"/>
        </w:rPr>
        <w:t>September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8E09A7">
        <w:rPr>
          <w:rFonts w:ascii="Arial" w:hAnsi="Arial" w:cs="Arial"/>
          <w:color w:val="000000"/>
          <w:sz w:val="24"/>
          <w:szCs w:val="24"/>
        </w:rPr>
        <w:t>28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69383D7" w14:textId="64359456" w:rsidR="00C63D59" w:rsidRDefault="00C63D59" w:rsidP="00A93D7E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7688A126" w14:textId="626A8EA0" w:rsidR="00C63D59" w:rsidRDefault="00C63D59" w:rsidP="00A93D7E">
      <w:pPr>
        <w:pStyle w:val="NormalWeb"/>
        <w:rPr>
          <w:rFonts w:ascii="Arial" w:hAnsi="Arial" w:cs="Arial"/>
          <w:color w:val="000000"/>
          <w:sz w:val="24"/>
          <w:szCs w:val="24"/>
        </w:rPr>
      </w:pPr>
      <w:r w:rsidRPr="00C63D59">
        <w:rPr>
          <w:rFonts w:ascii="Arial" w:hAnsi="Arial" w:cs="Arial"/>
          <w:color w:val="000000"/>
          <w:sz w:val="24"/>
          <w:szCs w:val="24"/>
        </w:rPr>
        <w:t>“</w:t>
      </w:r>
      <w:r w:rsidR="006A1704">
        <w:rPr>
          <w:rFonts w:ascii="Arial" w:hAnsi="Arial" w:cs="Arial"/>
          <w:color w:val="000000"/>
          <w:sz w:val="24"/>
          <w:szCs w:val="24"/>
        </w:rPr>
        <w:t>I so proud of this year’s honourees</w:t>
      </w:r>
      <w:r w:rsidRPr="00C63D59">
        <w:rPr>
          <w:rFonts w:ascii="Arial" w:hAnsi="Arial" w:cs="Arial"/>
          <w:color w:val="000000"/>
          <w:sz w:val="24"/>
          <w:szCs w:val="24"/>
        </w:rPr>
        <w:t xml:space="preserve">,” says Frontenac Paramedics Chief Gale Chevalier. “They have each earned this prestigious recognition </w:t>
      </w:r>
      <w:r w:rsidR="006A1704">
        <w:rPr>
          <w:rFonts w:ascii="Arial" w:hAnsi="Arial" w:cs="Arial"/>
          <w:color w:val="000000"/>
          <w:sz w:val="24"/>
          <w:szCs w:val="24"/>
        </w:rPr>
        <w:t>for their years of outstanding, dedication, service and contribution to their communities and our profession</w:t>
      </w:r>
      <w:r w:rsidRPr="00C63D59">
        <w:rPr>
          <w:rFonts w:ascii="Arial" w:hAnsi="Arial" w:cs="Arial"/>
          <w:color w:val="000000"/>
          <w:sz w:val="24"/>
          <w:szCs w:val="24"/>
        </w:rPr>
        <w:t xml:space="preserve">. Congratulations </w:t>
      </w:r>
      <w:r w:rsidR="006A1704">
        <w:rPr>
          <w:rFonts w:ascii="Arial" w:hAnsi="Arial" w:cs="Arial"/>
          <w:color w:val="000000"/>
          <w:sz w:val="24"/>
          <w:szCs w:val="24"/>
        </w:rPr>
        <w:t xml:space="preserve">to them </w:t>
      </w:r>
      <w:r w:rsidR="004B177A">
        <w:rPr>
          <w:rFonts w:ascii="Arial" w:hAnsi="Arial" w:cs="Arial"/>
          <w:color w:val="000000"/>
          <w:sz w:val="24"/>
          <w:szCs w:val="24"/>
        </w:rPr>
        <w:t xml:space="preserve">and to </w:t>
      </w:r>
      <w:r w:rsidR="006A1704">
        <w:rPr>
          <w:rFonts w:ascii="Arial" w:hAnsi="Arial" w:cs="Arial"/>
          <w:color w:val="000000"/>
          <w:sz w:val="24"/>
          <w:szCs w:val="24"/>
        </w:rPr>
        <w:t>all Ontario paramedics</w:t>
      </w:r>
      <w:r w:rsidR="004B177A">
        <w:rPr>
          <w:rFonts w:ascii="Arial" w:hAnsi="Arial" w:cs="Arial"/>
          <w:color w:val="000000"/>
          <w:sz w:val="24"/>
          <w:szCs w:val="24"/>
        </w:rPr>
        <w:t xml:space="preserve"> honoured this year.</w:t>
      </w:r>
      <w:r w:rsidRPr="00C63D59">
        <w:rPr>
          <w:rFonts w:ascii="Arial" w:hAnsi="Arial" w:cs="Arial"/>
          <w:color w:val="000000"/>
          <w:sz w:val="24"/>
          <w:szCs w:val="24"/>
        </w:rPr>
        <w:t>”</w:t>
      </w:r>
    </w:p>
    <w:p w14:paraId="6C4C6747" w14:textId="77777777" w:rsidR="005A4934" w:rsidRPr="00A93D7E" w:rsidRDefault="005A4934" w:rsidP="00A93D7E">
      <w:pPr>
        <w:pStyle w:val="NormalWeb"/>
        <w:rPr>
          <w:rFonts w:ascii="Arial" w:hAnsi="Arial" w:cs="Arial"/>
          <w:color w:val="000000"/>
          <w:sz w:val="24"/>
          <w:szCs w:val="24"/>
        </w:rPr>
      </w:pPr>
    </w:p>
    <w:p w14:paraId="1BC5BD4A" w14:textId="77777777" w:rsidR="00A93D7E" w:rsidRPr="00A93D7E" w:rsidRDefault="00A93D7E" w:rsidP="00E63A0F">
      <w:pPr>
        <w:pStyle w:val="NoSpacing"/>
        <w:rPr>
          <w:rFonts w:cs="Arial"/>
          <w:sz w:val="24"/>
          <w:szCs w:val="24"/>
        </w:rPr>
      </w:pPr>
    </w:p>
    <w:p w14:paraId="4BE6830C" w14:textId="225E7265" w:rsidR="00221AE6" w:rsidRDefault="005A4934" w:rsidP="005A4934">
      <w:pPr>
        <w:pStyle w:val="NoSpacing"/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-30-</w:t>
      </w:r>
    </w:p>
    <w:p w14:paraId="5E83FFDF" w14:textId="77777777" w:rsidR="00837C43" w:rsidRDefault="00837C43" w:rsidP="005D718A">
      <w:pPr>
        <w:spacing w:after="200"/>
        <w:rPr>
          <w:rFonts w:cs="Arial"/>
          <w:sz w:val="24"/>
          <w:szCs w:val="24"/>
        </w:rPr>
      </w:pPr>
    </w:p>
    <w:p w14:paraId="5803BD12" w14:textId="77777777" w:rsidR="00837C43" w:rsidRDefault="00837C43" w:rsidP="005D718A">
      <w:pPr>
        <w:spacing w:after="200"/>
        <w:rPr>
          <w:rFonts w:cs="Arial"/>
          <w:sz w:val="24"/>
          <w:szCs w:val="24"/>
        </w:rPr>
      </w:pPr>
    </w:p>
    <w:p w14:paraId="1F355996" w14:textId="77777777" w:rsidR="00837C43" w:rsidRDefault="00837C43" w:rsidP="005D718A">
      <w:pPr>
        <w:spacing w:after="200"/>
        <w:rPr>
          <w:rFonts w:cs="Arial"/>
          <w:sz w:val="24"/>
          <w:szCs w:val="24"/>
        </w:rPr>
      </w:pPr>
    </w:p>
    <w:p w14:paraId="7A8FB224" w14:textId="77777777" w:rsidR="00837C43" w:rsidRDefault="00837C43" w:rsidP="005D718A">
      <w:pPr>
        <w:spacing w:after="200"/>
        <w:rPr>
          <w:rFonts w:cs="Arial"/>
          <w:sz w:val="24"/>
          <w:szCs w:val="24"/>
        </w:rPr>
      </w:pPr>
    </w:p>
    <w:p w14:paraId="653E53FA" w14:textId="5CBA8511" w:rsidR="00221AE6" w:rsidRPr="005D718A" w:rsidRDefault="001F5012" w:rsidP="005D718A">
      <w:pPr>
        <w:spacing w:after="200"/>
        <w:rPr>
          <w:rFonts w:cs="Arial"/>
          <w:sz w:val="24"/>
          <w:szCs w:val="24"/>
        </w:rPr>
      </w:pPr>
      <w:r w:rsidRPr="00A93D7E">
        <w:rPr>
          <w:rFonts w:cs="Arial"/>
          <w:b/>
          <w:bCs/>
          <w:sz w:val="24"/>
          <w:szCs w:val="24"/>
        </w:rPr>
        <w:lastRenderedPageBreak/>
        <w:t>Notes</w:t>
      </w:r>
      <w:r w:rsidR="00221AE6" w:rsidRPr="00A93D7E">
        <w:rPr>
          <w:rFonts w:cs="Arial"/>
          <w:b/>
          <w:bCs/>
          <w:sz w:val="24"/>
          <w:szCs w:val="24"/>
        </w:rPr>
        <w:t xml:space="preserve">: </w:t>
      </w:r>
    </w:p>
    <w:p w14:paraId="6D89412C" w14:textId="067B4955" w:rsidR="00E63A0F" w:rsidRDefault="00E63A0F" w:rsidP="00221AE6">
      <w:pPr>
        <w:rPr>
          <w:rFonts w:cs="Arial"/>
          <w:sz w:val="22"/>
        </w:rPr>
      </w:pPr>
      <w:r w:rsidRPr="00AD387B">
        <w:rPr>
          <w:rFonts w:cs="Arial"/>
          <w:sz w:val="22"/>
        </w:rPr>
        <w:t xml:space="preserve">Learn about the Governor General’s Emergency Medical Services Exemplary Service Medal: </w:t>
      </w:r>
      <w:hyperlink r:id="rId7" w:history="1">
        <w:r w:rsidRPr="00AD387B">
          <w:rPr>
            <w:rStyle w:val="Hyperlink"/>
            <w:rFonts w:cs="Arial"/>
            <w:sz w:val="22"/>
          </w:rPr>
          <w:t>https://bit.ly/3DhzAlW</w:t>
        </w:r>
      </w:hyperlink>
      <w:r w:rsidRPr="00AD387B">
        <w:rPr>
          <w:rFonts w:cs="Arial"/>
          <w:sz w:val="22"/>
        </w:rPr>
        <w:t xml:space="preserve"> </w:t>
      </w:r>
    </w:p>
    <w:p w14:paraId="61732C04" w14:textId="77777777" w:rsidR="00517783" w:rsidRPr="00AD387B" w:rsidRDefault="00517783" w:rsidP="00221AE6">
      <w:pPr>
        <w:rPr>
          <w:rFonts w:cs="Arial"/>
          <w:sz w:val="22"/>
        </w:rPr>
      </w:pPr>
    </w:p>
    <w:p w14:paraId="628BFFAD" w14:textId="1A6C7EBB" w:rsidR="001F5012" w:rsidRDefault="001F5012" w:rsidP="002B1112">
      <w:pPr>
        <w:rPr>
          <w:sz w:val="22"/>
        </w:rPr>
      </w:pPr>
      <w:r w:rsidRPr="002B1112">
        <w:rPr>
          <w:sz w:val="22"/>
        </w:rPr>
        <w:t xml:space="preserve">Correct ID usage: “Frontenac Paramedics” for first reference. “Paramedics” thereafter. </w:t>
      </w:r>
    </w:p>
    <w:p w14:paraId="4F468747" w14:textId="77777777" w:rsidR="00517783" w:rsidRPr="002B1112" w:rsidRDefault="00517783" w:rsidP="002B1112">
      <w:pPr>
        <w:rPr>
          <w:sz w:val="22"/>
        </w:rPr>
      </w:pPr>
    </w:p>
    <w:p w14:paraId="2FDC833D" w14:textId="022144D6" w:rsidR="001F5012" w:rsidRPr="002B1112" w:rsidRDefault="001F5012" w:rsidP="002B1112">
      <w:pPr>
        <w:rPr>
          <w:sz w:val="22"/>
        </w:rPr>
      </w:pPr>
      <w:r w:rsidRPr="002B1112">
        <w:rPr>
          <w:sz w:val="22"/>
        </w:rPr>
        <w:t>Supplied image</w:t>
      </w:r>
      <w:r w:rsidR="00BC4066" w:rsidRPr="002B1112">
        <w:rPr>
          <w:sz w:val="22"/>
        </w:rPr>
        <w:t xml:space="preserve"> file</w:t>
      </w:r>
      <w:r w:rsidR="006D51B2">
        <w:rPr>
          <w:sz w:val="22"/>
        </w:rPr>
        <w:t xml:space="preserve"> 1</w:t>
      </w:r>
      <w:r w:rsidRPr="002B1112">
        <w:rPr>
          <w:sz w:val="22"/>
        </w:rPr>
        <w:t xml:space="preserve">: </w:t>
      </w:r>
      <w:r w:rsidR="000154F0">
        <w:rPr>
          <w:sz w:val="22"/>
        </w:rPr>
        <w:t xml:space="preserve">Frontenac Paramedics award </w:t>
      </w:r>
      <w:proofErr w:type="gramStart"/>
      <w:r w:rsidR="000154F0">
        <w:rPr>
          <w:sz w:val="22"/>
        </w:rPr>
        <w:t>recipients.jpg</w:t>
      </w:r>
      <w:proofErr w:type="gramEnd"/>
    </w:p>
    <w:p w14:paraId="3DB24A99" w14:textId="273E0E68" w:rsidR="008E09A7" w:rsidRPr="008E09A7" w:rsidRDefault="005A4934" w:rsidP="002B1112">
      <w:pPr>
        <w:rPr>
          <w:sz w:val="22"/>
        </w:rPr>
      </w:pPr>
      <w:r w:rsidRPr="002B1112">
        <w:rPr>
          <w:sz w:val="22"/>
        </w:rPr>
        <w:t>Cutline:</w:t>
      </w:r>
      <w:r w:rsidR="002B1112" w:rsidRPr="002B1112">
        <w:rPr>
          <w:sz w:val="22"/>
        </w:rPr>
        <w:t xml:space="preserve"> </w:t>
      </w:r>
      <w:r w:rsidR="000154F0">
        <w:rPr>
          <w:sz w:val="22"/>
        </w:rPr>
        <w:t xml:space="preserve">(From top left clockwise) Dave Doran, </w:t>
      </w:r>
      <w:r w:rsidR="000154F0">
        <w:rPr>
          <w:bCs/>
          <w:sz w:val="24"/>
          <w:szCs w:val="24"/>
        </w:rPr>
        <w:t>Ingmar Freitag</w:t>
      </w:r>
      <w:r w:rsidR="000154F0">
        <w:rPr>
          <w:bCs/>
          <w:sz w:val="24"/>
          <w:szCs w:val="24"/>
        </w:rPr>
        <w:t>, Jason Kervin, Jeremie Hurtubise.</w:t>
      </w:r>
    </w:p>
    <w:p w14:paraId="5905C584" w14:textId="77777777" w:rsidR="00AD387B" w:rsidRPr="00AD387B" w:rsidRDefault="00AD387B" w:rsidP="00116CF8">
      <w:pPr>
        <w:spacing w:line="240" w:lineRule="auto"/>
        <w:rPr>
          <w:rFonts w:cs="Arial"/>
          <w:bCs/>
          <w:sz w:val="22"/>
        </w:rPr>
      </w:pPr>
    </w:p>
    <w:p w14:paraId="38C3A12F" w14:textId="4451F7F5" w:rsidR="00116CF8" w:rsidRPr="00AD387B" w:rsidRDefault="00AD387B" w:rsidP="00116CF8">
      <w:pPr>
        <w:spacing w:line="240" w:lineRule="auto"/>
        <w:rPr>
          <w:rFonts w:cs="Arial"/>
          <w:sz w:val="22"/>
        </w:rPr>
      </w:pPr>
      <w:r w:rsidRPr="005A4934">
        <w:rPr>
          <w:rFonts w:cs="Arial"/>
          <w:b/>
          <w:sz w:val="22"/>
        </w:rPr>
        <w:t>Contact:</w:t>
      </w:r>
      <w:r w:rsidR="00252E40" w:rsidRPr="00AD387B">
        <w:rPr>
          <w:rFonts w:cs="Arial"/>
          <w:sz w:val="22"/>
        </w:rPr>
        <w:br/>
      </w:r>
      <w:r w:rsidR="00B55F6E" w:rsidRPr="00AD387B">
        <w:rPr>
          <w:rFonts w:cs="Arial"/>
          <w:sz w:val="22"/>
        </w:rPr>
        <w:t>Matt Mills</w:t>
      </w:r>
      <w:r w:rsidR="00116CF8" w:rsidRPr="00AD387B">
        <w:rPr>
          <w:rFonts w:cs="Arial"/>
          <w:sz w:val="22"/>
        </w:rPr>
        <w:t>, Communications Officer</w:t>
      </w:r>
      <w:r w:rsidR="00B55F6E" w:rsidRPr="00AD387B">
        <w:rPr>
          <w:rFonts w:cs="Arial"/>
          <w:sz w:val="22"/>
        </w:rPr>
        <w:t>,</w:t>
      </w:r>
      <w:r w:rsidR="00252E40" w:rsidRPr="00AD387B">
        <w:rPr>
          <w:rFonts w:cs="Arial"/>
          <w:sz w:val="22"/>
        </w:rPr>
        <w:t xml:space="preserve"> </w:t>
      </w:r>
      <w:r w:rsidR="00A93D7E" w:rsidRPr="00AD387B">
        <w:rPr>
          <w:rFonts w:cs="Arial"/>
          <w:sz w:val="22"/>
        </w:rPr>
        <w:t>Frontenac Paramedics</w:t>
      </w:r>
    </w:p>
    <w:p w14:paraId="440B4837" w14:textId="77777777" w:rsidR="00614DB6" w:rsidRPr="00AD387B" w:rsidRDefault="00B55F6E" w:rsidP="00116CF8">
      <w:pPr>
        <w:spacing w:line="240" w:lineRule="auto"/>
        <w:rPr>
          <w:rFonts w:cs="Arial"/>
          <w:color w:val="C11F42" w:themeColor="hyperlink"/>
          <w:sz w:val="22"/>
          <w:u w:val="single"/>
        </w:rPr>
      </w:pPr>
      <w:r w:rsidRPr="00AD387B">
        <w:rPr>
          <w:rFonts w:cs="Arial"/>
          <w:sz w:val="22"/>
        </w:rPr>
        <w:t xml:space="preserve">Phone: 613-548-9400 x 305 Email: </w:t>
      </w:r>
      <w:hyperlink r:id="rId8" w:history="1">
        <w:r w:rsidRPr="00AD387B">
          <w:rPr>
            <w:rStyle w:val="Hyperlink"/>
            <w:rFonts w:cs="Arial"/>
            <w:sz w:val="22"/>
          </w:rPr>
          <w:t>mmills@frontenaccounty.ca</w:t>
        </w:r>
      </w:hyperlink>
      <w:r w:rsidRPr="00AD387B">
        <w:rPr>
          <w:rFonts w:cs="Arial"/>
          <w:sz w:val="22"/>
        </w:rPr>
        <w:t xml:space="preserve"> </w:t>
      </w:r>
      <w:r w:rsidRPr="00AD387B">
        <w:rPr>
          <w:rStyle w:val="Hyperlink"/>
          <w:rFonts w:cs="Arial"/>
          <w:sz w:val="22"/>
        </w:rPr>
        <w:t xml:space="preserve"> </w:t>
      </w:r>
    </w:p>
    <w:sectPr w:rsidR="00614DB6" w:rsidRPr="00AD387B" w:rsidSect="00116CF8">
      <w:footerReference w:type="default" r:id="rId9"/>
      <w:headerReference w:type="first" r:id="rId10"/>
      <w:footerReference w:type="first" r:id="rId11"/>
      <w:type w:val="continuous"/>
      <w:pgSz w:w="12240" w:h="15840"/>
      <w:pgMar w:top="3456" w:right="1080" w:bottom="1786" w:left="1080" w:header="1152" w:footer="4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9F913" w14:textId="77777777" w:rsidR="00F234D0" w:rsidRDefault="00F234D0" w:rsidP="00394364">
      <w:r>
        <w:separator/>
      </w:r>
    </w:p>
  </w:endnote>
  <w:endnote w:type="continuationSeparator" w:id="0">
    <w:p w14:paraId="64D0B5D7" w14:textId="77777777" w:rsidR="00F234D0" w:rsidRDefault="00F234D0" w:rsidP="00394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otham-Ligh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0CC63" w14:textId="77777777" w:rsidR="00C076F2" w:rsidRDefault="00C076F2" w:rsidP="00C076F2">
    <w:pPr>
      <w:pStyle w:val="Footer"/>
      <w:tabs>
        <w:tab w:val="clear" w:pos="4320"/>
        <w:tab w:val="clear" w:pos="8640"/>
        <w:tab w:val="left" w:pos="8413"/>
      </w:tabs>
    </w:pPr>
    <w:r>
      <w:rPr>
        <w:noProof/>
        <w:lang w:val="en-CA" w:eastAsia="en-CA"/>
      </w:rPr>
      <w:drawing>
        <wp:anchor distT="0" distB="0" distL="114300" distR="114300" simplePos="0" relativeHeight="251663360" behindDoc="0" locked="0" layoutInCell="1" allowOverlap="1" wp14:anchorId="241A4B40" wp14:editId="1FC59438">
          <wp:simplePos x="0" y="0"/>
          <wp:positionH relativeFrom="margin">
            <wp:posOffset>5524500</wp:posOffset>
          </wp:positionH>
          <wp:positionV relativeFrom="margin">
            <wp:posOffset>7023100</wp:posOffset>
          </wp:positionV>
          <wp:extent cx="1041400" cy="863600"/>
          <wp:effectExtent l="0" t="0" r="0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ontenac_Trees-Footer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400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CA" w:eastAsia="en-CA"/>
      </w:rPr>
      <w:drawing>
        <wp:anchor distT="0" distB="0" distL="114300" distR="114300" simplePos="0" relativeHeight="251661312" behindDoc="0" locked="0" layoutInCell="1" allowOverlap="1" wp14:anchorId="79D3E422" wp14:editId="50E3EA9B">
          <wp:simplePos x="0" y="0"/>
          <wp:positionH relativeFrom="margin">
            <wp:align>right</wp:align>
          </wp:positionH>
          <wp:positionV relativeFrom="margin">
            <wp:posOffset>9166860</wp:posOffset>
          </wp:positionV>
          <wp:extent cx="1041400" cy="863600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ontenac_Trees-Footer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400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821705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9EFFD3F" w14:textId="3E352699" w:rsidR="00FC31BC" w:rsidRDefault="00FC31B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4CEFD35" w14:textId="77777777" w:rsidR="00B3401E" w:rsidRDefault="00B3401E" w:rsidP="00B3401E">
    <w:pPr>
      <w:pStyle w:val="Footer"/>
      <w:tabs>
        <w:tab w:val="clear" w:pos="4320"/>
        <w:tab w:val="clear" w:pos="8640"/>
        <w:tab w:val="left" w:pos="247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F753D" w14:textId="77777777" w:rsidR="00F234D0" w:rsidRDefault="00F234D0" w:rsidP="00394364">
      <w:r>
        <w:separator/>
      </w:r>
    </w:p>
  </w:footnote>
  <w:footnote w:type="continuationSeparator" w:id="0">
    <w:p w14:paraId="073A9EB1" w14:textId="77777777" w:rsidR="00F234D0" w:rsidRDefault="00F234D0" w:rsidP="003943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CC88B" w14:textId="77777777" w:rsidR="00E60F71" w:rsidRDefault="00E60F71" w:rsidP="00394364">
    <w:pPr>
      <w:pStyle w:val="Header"/>
      <w:tabs>
        <w:tab w:val="clear" w:pos="8640"/>
        <w:tab w:val="left" w:pos="9201"/>
      </w:tabs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AC18B2" wp14:editId="2F3C3D15">
              <wp:simplePos x="0" y="0"/>
              <wp:positionH relativeFrom="column">
                <wp:posOffset>4343400</wp:posOffset>
              </wp:positionH>
              <wp:positionV relativeFrom="paragraph">
                <wp:posOffset>-45720</wp:posOffset>
              </wp:positionV>
              <wp:extent cx="2057400" cy="1280160"/>
              <wp:effectExtent l="0" t="0" r="0" b="0"/>
              <wp:wrapSquare wrapText="bothSides"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7400" cy="1280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24D84845" w14:textId="77777777" w:rsidR="00E60F71" w:rsidRPr="00394364" w:rsidRDefault="00A835F1" w:rsidP="00394364">
                          <w:pPr>
                            <w:pStyle w:val="Body"/>
                            <w:spacing w:after="80"/>
                            <w:jc w:val="right"/>
                            <w:rPr>
                              <w:rFonts w:cs="Arial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cs="Arial"/>
                              <w:b/>
                              <w:sz w:val="24"/>
                              <w:szCs w:val="24"/>
                            </w:rPr>
                            <w:t>Frontenac Paramedics</w:t>
                          </w:r>
                        </w:p>
                        <w:p w14:paraId="18594102" w14:textId="77777777" w:rsidR="00E60F71" w:rsidRPr="00394364" w:rsidRDefault="00E60F71" w:rsidP="00B3401E">
                          <w:pPr>
                            <w:jc w:val="right"/>
                            <w:rPr>
                              <w:rStyle w:val="cyan"/>
                              <w:rFonts w:cs="Arial"/>
                              <w:sz w:val="20"/>
                              <w:szCs w:val="20"/>
                            </w:rPr>
                          </w:pPr>
                          <w:r w:rsidRPr="00394364">
                            <w:t xml:space="preserve">2069 Battersea Rd. </w:t>
                          </w:r>
                          <w:r w:rsidRPr="00394364">
                            <w:br/>
                            <w:t>Glenburnie, ON K0H 1S0</w:t>
                          </w:r>
                        </w:p>
                        <w:p w14:paraId="331F9736" w14:textId="77777777" w:rsidR="00E60F71" w:rsidRPr="00394364" w:rsidRDefault="00B3401E" w:rsidP="00A835F1">
                          <w:pPr>
                            <w:jc w:val="right"/>
                            <w:rPr>
                              <w:szCs w:val="20"/>
                            </w:rPr>
                          </w:pPr>
                          <w:r>
                            <w:rPr>
                              <w:szCs w:val="20"/>
                            </w:rPr>
                            <w:t>T: 613.548.9400</w:t>
                          </w:r>
                          <w:r w:rsidR="00A835F1">
                            <w:rPr>
                              <w:szCs w:val="20"/>
                            </w:rPr>
                            <w:t xml:space="preserve"> XT401</w:t>
                          </w:r>
                          <w:r>
                            <w:rPr>
                              <w:szCs w:val="20"/>
                            </w:rPr>
                            <w:br/>
                          </w:r>
                          <w:r w:rsidR="00A835F1">
                            <w:rPr>
                              <w:szCs w:val="20"/>
                            </w:rPr>
                            <w:t>frontenacparamedics</w:t>
                          </w:r>
                          <w:r w:rsidR="00E60F71">
                            <w:rPr>
                              <w:szCs w:val="20"/>
                            </w:rPr>
                            <w:t>.ca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AC18B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42pt;margin-top:-3.6pt;width:162pt;height:10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" filled="f" stroked="f">
              <v:textbox>
                <w:txbxContent>
                  <w:p w14:paraId="24D84845" w14:textId="77777777" w:rsidR="00E60F71" w:rsidRPr="00394364" w:rsidRDefault="00A835F1" w:rsidP="00394364">
                    <w:pPr>
                      <w:pStyle w:val="Body"/>
                      <w:spacing w:after="80"/>
                      <w:jc w:val="right"/>
                      <w:rPr>
                        <w:rFonts w:cs="Arial"/>
                        <w:b/>
                        <w:sz w:val="24"/>
                        <w:szCs w:val="24"/>
                      </w:rPr>
                    </w:pPr>
                    <w:r>
                      <w:rPr>
                        <w:rFonts w:cs="Arial"/>
                        <w:b/>
                        <w:sz w:val="24"/>
                        <w:szCs w:val="24"/>
                      </w:rPr>
                      <w:t>Frontenac Paramedics</w:t>
                    </w:r>
                  </w:p>
                  <w:p w14:paraId="18594102" w14:textId="77777777" w:rsidR="00E60F71" w:rsidRPr="00394364" w:rsidRDefault="00E60F71" w:rsidP="00B3401E">
                    <w:pPr>
                      <w:jc w:val="right"/>
                      <w:rPr>
                        <w:rStyle w:val="cyan"/>
                        <w:rFonts w:cs="Arial"/>
                        <w:sz w:val="20"/>
                        <w:szCs w:val="20"/>
                      </w:rPr>
                    </w:pPr>
                    <w:r w:rsidRPr="00394364">
                      <w:t xml:space="preserve">2069 Battersea Rd. </w:t>
                    </w:r>
                    <w:r w:rsidRPr="00394364">
                      <w:br/>
                      <w:t>Glenburnie, ON K0H 1S0</w:t>
                    </w:r>
                  </w:p>
                  <w:p w14:paraId="331F9736" w14:textId="77777777" w:rsidR="00E60F71" w:rsidRPr="00394364" w:rsidRDefault="00B3401E" w:rsidP="00A835F1">
                    <w:pPr>
                      <w:jc w:val="right"/>
                      <w:rPr>
                        <w:szCs w:val="20"/>
                      </w:rPr>
                    </w:pPr>
                    <w:r>
                      <w:rPr>
                        <w:szCs w:val="20"/>
                      </w:rPr>
                      <w:t>T: 613.548.9400</w:t>
                    </w:r>
                    <w:r w:rsidR="00A835F1">
                      <w:rPr>
                        <w:szCs w:val="20"/>
                      </w:rPr>
                      <w:t xml:space="preserve"> XT401</w:t>
                    </w:r>
                    <w:r>
                      <w:rPr>
                        <w:szCs w:val="20"/>
                      </w:rPr>
                      <w:br/>
                    </w:r>
                    <w:r w:rsidR="00A835F1">
                      <w:rPr>
                        <w:szCs w:val="20"/>
                      </w:rPr>
                      <w:t>frontenacparamedics</w:t>
                    </w:r>
                    <w:r w:rsidR="00E60F71">
                      <w:rPr>
                        <w:szCs w:val="20"/>
                      </w:rPr>
                      <w:t>.ca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835F1">
      <w:rPr>
        <w:noProof/>
        <w:lang w:val="en-CA" w:eastAsia="en-CA"/>
      </w:rPr>
      <w:drawing>
        <wp:inline distT="0" distB="0" distL="0" distR="0" wp14:anchorId="35000EFE" wp14:editId="5E4C013C">
          <wp:extent cx="3486150" cy="1294234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ps_logo_rgb_800p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5278" cy="1323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610"/>
    <w:rsid w:val="000154F0"/>
    <w:rsid w:val="000164FF"/>
    <w:rsid w:val="000332AF"/>
    <w:rsid w:val="00033C7C"/>
    <w:rsid w:val="00042727"/>
    <w:rsid w:val="00054756"/>
    <w:rsid w:val="000A07AD"/>
    <w:rsid w:val="000D6CEA"/>
    <w:rsid w:val="00116CF8"/>
    <w:rsid w:val="00182619"/>
    <w:rsid w:val="001D49C6"/>
    <w:rsid w:val="001F10E2"/>
    <w:rsid w:val="001F5012"/>
    <w:rsid w:val="002203A3"/>
    <w:rsid w:val="00221AE6"/>
    <w:rsid w:val="00235814"/>
    <w:rsid w:val="0023676F"/>
    <w:rsid w:val="00252E40"/>
    <w:rsid w:val="00290D57"/>
    <w:rsid w:val="00296869"/>
    <w:rsid w:val="002B1112"/>
    <w:rsid w:val="002C1C95"/>
    <w:rsid w:val="002E29DF"/>
    <w:rsid w:val="00307B0C"/>
    <w:rsid w:val="003148EF"/>
    <w:rsid w:val="00327CBF"/>
    <w:rsid w:val="003414E4"/>
    <w:rsid w:val="00373565"/>
    <w:rsid w:val="00392610"/>
    <w:rsid w:val="00394364"/>
    <w:rsid w:val="003943A8"/>
    <w:rsid w:val="003C2A46"/>
    <w:rsid w:val="003F2FD0"/>
    <w:rsid w:val="00487000"/>
    <w:rsid w:val="004B177A"/>
    <w:rsid w:val="004C0C53"/>
    <w:rsid w:val="004F68E8"/>
    <w:rsid w:val="00517783"/>
    <w:rsid w:val="005637ED"/>
    <w:rsid w:val="005A4934"/>
    <w:rsid w:val="005D718A"/>
    <w:rsid w:val="00614DB6"/>
    <w:rsid w:val="00625EB1"/>
    <w:rsid w:val="006654D5"/>
    <w:rsid w:val="00671B38"/>
    <w:rsid w:val="006A1704"/>
    <w:rsid w:val="006B5D45"/>
    <w:rsid w:val="006D51B2"/>
    <w:rsid w:val="006D630A"/>
    <w:rsid w:val="006D7819"/>
    <w:rsid w:val="006E2BD2"/>
    <w:rsid w:val="007044A7"/>
    <w:rsid w:val="00713932"/>
    <w:rsid w:val="00727FE3"/>
    <w:rsid w:val="00760EFC"/>
    <w:rsid w:val="007C12DE"/>
    <w:rsid w:val="00827890"/>
    <w:rsid w:val="008307D1"/>
    <w:rsid w:val="00837C43"/>
    <w:rsid w:val="00855E30"/>
    <w:rsid w:val="008E09A7"/>
    <w:rsid w:val="00902EAA"/>
    <w:rsid w:val="0091191E"/>
    <w:rsid w:val="009167BD"/>
    <w:rsid w:val="00993027"/>
    <w:rsid w:val="009E665D"/>
    <w:rsid w:val="00A14FCC"/>
    <w:rsid w:val="00A17930"/>
    <w:rsid w:val="00A31492"/>
    <w:rsid w:val="00A40836"/>
    <w:rsid w:val="00A42CCE"/>
    <w:rsid w:val="00A835F1"/>
    <w:rsid w:val="00A93D7E"/>
    <w:rsid w:val="00AD387B"/>
    <w:rsid w:val="00B26489"/>
    <w:rsid w:val="00B27B1B"/>
    <w:rsid w:val="00B3401E"/>
    <w:rsid w:val="00B475F4"/>
    <w:rsid w:val="00B55F6E"/>
    <w:rsid w:val="00BB4BD8"/>
    <w:rsid w:val="00BC4066"/>
    <w:rsid w:val="00BD240D"/>
    <w:rsid w:val="00BF651D"/>
    <w:rsid w:val="00C076F2"/>
    <w:rsid w:val="00C31DC9"/>
    <w:rsid w:val="00C3428F"/>
    <w:rsid w:val="00C63D59"/>
    <w:rsid w:val="00CE61D2"/>
    <w:rsid w:val="00D03C4F"/>
    <w:rsid w:val="00D109EB"/>
    <w:rsid w:val="00D2096B"/>
    <w:rsid w:val="00D40151"/>
    <w:rsid w:val="00D4785A"/>
    <w:rsid w:val="00D521F7"/>
    <w:rsid w:val="00D65C3D"/>
    <w:rsid w:val="00DC1B99"/>
    <w:rsid w:val="00DF0D69"/>
    <w:rsid w:val="00E019F1"/>
    <w:rsid w:val="00E01FD5"/>
    <w:rsid w:val="00E22F9D"/>
    <w:rsid w:val="00E232A5"/>
    <w:rsid w:val="00E2403A"/>
    <w:rsid w:val="00E26F21"/>
    <w:rsid w:val="00E57CCC"/>
    <w:rsid w:val="00E60F71"/>
    <w:rsid w:val="00E63A0F"/>
    <w:rsid w:val="00F142E4"/>
    <w:rsid w:val="00F16DDF"/>
    <w:rsid w:val="00F234D0"/>
    <w:rsid w:val="00F622F4"/>
    <w:rsid w:val="00F86AED"/>
    <w:rsid w:val="00FC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A044A2"/>
  <w14:defaultImageDpi w14:val="300"/>
  <w15:docId w15:val="{F9E89211-304D-452B-A685-B0A5BAA53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610"/>
    <w:pPr>
      <w:spacing w:after="80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0F71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F71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0F71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0F71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F71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F71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F71"/>
    <w:pPr>
      <w:spacing w:after="0"/>
      <w:outlineLvl w:val="6"/>
    </w:pPr>
    <w:rPr>
      <w:b/>
      <w:bCs/>
      <w:i/>
      <w:iCs/>
      <w:color w:val="5A5A5A" w:themeColor="text1" w:themeTint="A5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F71"/>
    <w:pPr>
      <w:spacing w:after="0"/>
      <w:outlineLvl w:val="7"/>
    </w:pPr>
    <w:rPr>
      <w:b/>
      <w:bCs/>
      <w:color w:val="7F7F7F" w:themeColor="text1" w:themeTint="8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F71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01E"/>
    <w:pPr>
      <w:tabs>
        <w:tab w:val="center" w:pos="4320"/>
        <w:tab w:val="right" w:pos="8640"/>
      </w:tabs>
    </w:pPr>
    <w:rPr>
      <w:b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B3401E"/>
    <w:rPr>
      <w:rFonts w:ascii="Arial" w:hAnsi="Arial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39436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364"/>
  </w:style>
  <w:style w:type="paragraph" w:styleId="BalloonText">
    <w:name w:val="Balloon Text"/>
    <w:basedOn w:val="Normal"/>
    <w:link w:val="BalloonTextChar"/>
    <w:uiPriority w:val="99"/>
    <w:semiHidden/>
    <w:unhideWhenUsed/>
    <w:rsid w:val="003943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364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39436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Body">
    <w:name w:val="Body"/>
    <w:basedOn w:val="NoParagraphStyle"/>
    <w:uiPriority w:val="99"/>
    <w:rsid w:val="00B3401E"/>
    <w:pPr>
      <w:suppressAutoHyphens/>
      <w:spacing w:after="90"/>
    </w:pPr>
    <w:rPr>
      <w:rFonts w:ascii="Arial" w:hAnsi="Arial" w:cs="Gotham-Light"/>
      <w:sz w:val="20"/>
      <w:szCs w:val="20"/>
    </w:rPr>
  </w:style>
  <w:style w:type="character" w:customStyle="1" w:styleId="cyan">
    <w:name w:val="cyan"/>
    <w:uiPriority w:val="99"/>
    <w:rsid w:val="00394364"/>
    <w:rPr>
      <w:color w:val="000000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60F71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F71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0F71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F71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F71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F71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F71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F71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F71"/>
    <w:rPr>
      <w:b/>
      <w:bCs/>
      <w:i/>
      <w:iCs/>
      <w:color w:val="7F7F7F" w:themeColor="text1" w:themeTint="8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rsid w:val="00E60F71"/>
    <w:pPr>
      <w:spacing w:line="240" w:lineRule="auto"/>
    </w:pPr>
    <w:rPr>
      <w:b/>
      <w:bCs/>
      <w:color w:val="757575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60F71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60F71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F71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F71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E60F71"/>
    <w:rPr>
      <w:b/>
      <w:bCs/>
    </w:rPr>
  </w:style>
  <w:style w:type="character" w:styleId="Emphasis">
    <w:name w:val="Emphasis"/>
    <w:uiPriority w:val="20"/>
    <w:qFormat/>
    <w:rsid w:val="00E60F71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E60F71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60F71"/>
  </w:style>
  <w:style w:type="paragraph" w:styleId="ListParagraph">
    <w:name w:val="List Paragraph"/>
    <w:basedOn w:val="Normal"/>
    <w:uiPriority w:val="34"/>
    <w:qFormat/>
    <w:rsid w:val="00E60F7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0F7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E60F71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F71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F71"/>
    <w:rPr>
      <w:i/>
      <w:iCs/>
    </w:rPr>
  </w:style>
  <w:style w:type="character" w:styleId="SubtleEmphasis">
    <w:name w:val="Subtle Emphasis"/>
    <w:uiPriority w:val="19"/>
    <w:qFormat/>
    <w:rsid w:val="00E60F71"/>
    <w:rPr>
      <w:i/>
      <w:iCs/>
    </w:rPr>
  </w:style>
  <w:style w:type="character" w:styleId="IntenseEmphasis">
    <w:name w:val="Intense Emphasis"/>
    <w:uiPriority w:val="21"/>
    <w:qFormat/>
    <w:rsid w:val="00E60F71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60F71"/>
    <w:rPr>
      <w:smallCaps/>
    </w:rPr>
  </w:style>
  <w:style w:type="character" w:styleId="IntenseReference">
    <w:name w:val="Intense Reference"/>
    <w:uiPriority w:val="32"/>
    <w:qFormat/>
    <w:rsid w:val="00E60F71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E60F71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60F71"/>
    <w:pPr>
      <w:outlineLvl w:val="9"/>
    </w:pPr>
    <w:rPr>
      <w:lang w:bidi="en-US"/>
    </w:rPr>
  </w:style>
  <w:style w:type="character" w:styleId="Hyperlink">
    <w:name w:val="Hyperlink"/>
    <w:basedOn w:val="DefaultParagraphFont"/>
    <w:uiPriority w:val="99"/>
    <w:unhideWhenUsed/>
    <w:rsid w:val="00392610"/>
    <w:rPr>
      <w:color w:val="C11F4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3A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93D7E"/>
    <w:pPr>
      <w:spacing w:after="0" w:line="240" w:lineRule="auto"/>
    </w:pPr>
    <w:rPr>
      <w:rFonts w:ascii="Calibri" w:eastAsiaTheme="minorHAnsi" w:hAnsi="Calibri" w:cs="Calibri"/>
      <w:sz w:val="22"/>
      <w:lang w:val="en-CA"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A93D7E"/>
    <w:rPr>
      <w:color w:val="75757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6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ills@frontenaccounty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it.ly/3DhzAl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andervelde\AppData\Local\Microsoft\Windows\Temporary%20Internet%20Files\Content.Outlook\ECRH6TRR\Frontenac_Letterhead-Template_2016.dotx" TargetMode="External"/></Relationships>
</file>

<file path=word/theme/theme1.xml><?xml version="1.0" encoding="utf-8"?>
<a:theme xmlns:a="http://schemas.openxmlformats.org/drawingml/2006/main" name="Frontenac_PowerPoint-Theme">
  <a:themeElements>
    <a:clrScheme name="University of Waterloo">
      <a:dk1>
        <a:sysClr val="windowText" lastClr="000000"/>
      </a:dk1>
      <a:lt1>
        <a:sysClr val="window" lastClr="FFFFFF"/>
      </a:lt1>
      <a:dk2>
        <a:srgbClr val="757575"/>
      </a:dk2>
      <a:lt2>
        <a:srgbClr val="EEEEEE"/>
      </a:lt2>
      <a:accent1>
        <a:srgbClr val="757575"/>
      </a:accent1>
      <a:accent2>
        <a:srgbClr val="EEEEEE"/>
      </a:accent2>
      <a:accent3>
        <a:srgbClr val="FFD74E"/>
      </a:accent3>
      <a:accent4>
        <a:srgbClr val="C11F42"/>
      </a:accent4>
      <a:accent5>
        <a:srgbClr val="FFFFFF"/>
      </a:accent5>
      <a:accent6>
        <a:srgbClr val="FFFFFF"/>
      </a:accent6>
      <a:hlink>
        <a:srgbClr val="C11F42"/>
      </a:hlink>
      <a:folHlink>
        <a:srgbClr val="757575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60C4E9-7703-430E-8BBA-09F88A856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Frontenac_Letterhead-Template_2016.dotx</Template>
  <TotalTime>8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Vandervelde</dc:creator>
  <cp:keywords/>
  <dc:description/>
  <cp:lastModifiedBy>Matt Mills</cp:lastModifiedBy>
  <cp:revision>2</cp:revision>
  <cp:lastPrinted>2021-12-02T13:44:00Z</cp:lastPrinted>
  <dcterms:created xsi:type="dcterms:W3CDTF">2023-09-29T12:48:00Z</dcterms:created>
  <dcterms:modified xsi:type="dcterms:W3CDTF">2023-09-29T12:48:00Z</dcterms:modified>
</cp:coreProperties>
</file>